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8" w:space="0" w:color="365F91" w:themeColor="accent1" w:themeShade="BF"/>
          <w:left w:val="single" w:sz="48" w:space="0" w:color="365F91" w:themeColor="accent1" w:themeShade="BF"/>
          <w:bottom w:val="single" w:sz="48" w:space="0" w:color="365F91" w:themeColor="accent1" w:themeShade="BF"/>
          <w:right w:val="single" w:sz="48" w:space="0" w:color="365F91" w:themeColor="accent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8"/>
        <w:gridCol w:w="3420"/>
        <w:gridCol w:w="4192"/>
        <w:gridCol w:w="236"/>
      </w:tblGrid>
      <w:tr w:rsidR="0081614F" w14:paraId="3B5F8366" w14:textId="77777777" w:rsidTr="009D100D">
        <w:tc>
          <w:tcPr>
            <w:tcW w:w="11016" w:type="dxa"/>
            <w:gridSpan w:val="4"/>
          </w:tcPr>
          <w:p w14:paraId="0A781237" w14:textId="77777777" w:rsidR="0081614F" w:rsidRPr="0081614F" w:rsidRDefault="0081614F">
            <w:pPr>
              <w:rPr>
                <w:rFonts w:ascii="Arial" w:hAnsi="Arial" w:cs="Arial"/>
                <w:sz w:val="24"/>
              </w:rPr>
            </w:pPr>
          </w:p>
        </w:tc>
      </w:tr>
      <w:tr w:rsidR="0081614F" w14:paraId="0064B527" w14:textId="77777777" w:rsidTr="009D100D">
        <w:tc>
          <w:tcPr>
            <w:tcW w:w="11016" w:type="dxa"/>
            <w:gridSpan w:val="4"/>
          </w:tcPr>
          <w:p w14:paraId="5A40BB77" w14:textId="77777777" w:rsidR="0081614F" w:rsidRPr="0081614F" w:rsidRDefault="0081614F" w:rsidP="0081614F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81614F">
              <w:rPr>
                <w:rFonts w:ascii="Arial" w:hAnsi="Arial" w:cs="Arial"/>
                <w:b/>
                <w:sz w:val="72"/>
                <w:u w:val="single"/>
              </w:rPr>
              <w:t>PUBLIC NOTICE</w:t>
            </w:r>
          </w:p>
        </w:tc>
      </w:tr>
      <w:tr w:rsidR="0081614F" w:rsidRPr="0081614F" w14:paraId="63AD5955" w14:textId="77777777" w:rsidTr="009D100D">
        <w:tc>
          <w:tcPr>
            <w:tcW w:w="11016" w:type="dxa"/>
            <w:gridSpan w:val="4"/>
          </w:tcPr>
          <w:p w14:paraId="32864261" w14:textId="77777777" w:rsidR="0081614F" w:rsidRPr="0081614F" w:rsidRDefault="0081614F">
            <w:pPr>
              <w:rPr>
                <w:rFonts w:ascii="Arial" w:hAnsi="Arial" w:cs="Arial"/>
              </w:rPr>
            </w:pPr>
          </w:p>
        </w:tc>
      </w:tr>
      <w:tr w:rsidR="0081614F" w14:paraId="70AB6DDB" w14:textId="77777777" w:rsidTr="009D100D">
        <w:tc>
          <w:tcPr>
            <w:tcW w:w="11016" w:type="dxa"/>
            <w:gridSpan w:val="4"/>
          </w:tcPr>
          <w:p w14:paraId="0C48EECB" w14:textId="77777777" w:rsidR="0081614F" w:rsidRPr="0081614F" w:rsidRDefault="0081614F" w:rsidP="0081614F">
            <w:pPr>
              <w:jc w:val="center"/>
              <w:rPr>
                <w:rFonts w:ascii="Arial" w:hAnsi="Arial" w:cs="Arial"/>
                <w:b/>
                <w:sz w:val="36"/>
              </w:rPr>
            </w:pPr>
            <w:r w:rsidRPr="0081614F">
              <w:rPr>
                <w:rFonts w:ascii="Arial" w:hAnsi="Arial" w:cs="Arial"/>
                <w:b/>
                <w:sz w:val="36"/>
              </w:rPr>
              <w:t xml:space="preserve">Pursuant to the </w:t>
            </w:r>
            <w:r w:rsidRPr="0081614F">
              <w:rPr>
                <w:rFonts w:ascii="Arial" w:hAnsi="Arial" w:cs="Arial"/>
                <w:b/>
                <w:i/>
                <w:sz w:val="36"/>
              </w:rPr>
              <w:t>Community Charter</w:t>
            </w:r>
            <w:r w:rsidRPr="0081614F">
              <w:rPr>
                <w:rFonts w:ascii="Arial" w:hAnsi="Arial" w:cs="Arial"/>
                <w:b/>
                <w:sz w:val="36"/>
              </w:rPr>
              <w:t>,</w:t>
            </w:r>
          </w:p>
          <w:p w14:paraId="64FD9E36" w14:textId="77777777" w:rsidR="0081614F" w:rsidRPr="0081614F" w:rsidRDefault="0081614F" w:rsidP="0081614F">
            <w:pPr>
              <w:jc w:val="center"/>
              <w:rPr>
                <w:rFonts w:ascii="Arial" w:hAnsi="Arial" w:cs="Arial"/>
                <w:b/>
                <w:sz w:val="36"/>
              </w:rPr>
            </w:pPr>
            <w:r w:rsidRPr="0081614F">
              <w:rPr>
                <w:rFonts w:ascii="Arial" w:hAnsi="Arial" w:cs="Arial"/>
                <w:b/>
                <w:sz w:val="36"/>
              </w:rPr>
              <w:t>notice is hereby given that the</w:t>
            </w:r>
          </w:p>
        </w:tc>
      </w:tr>
      <w:tr w:rsidR="0081614F" w14:paraId="2176461F" w14:textId="77777777" w:rsidTr="009D100D">
        <w:tc>
          <w:tcPr>
            <w:tcW w:w="11016" w:type="dxa"/>
            <w:gridSpan w:val="4"/>
          </w:tcPr>
          <w:p w14:paraId="7BA26E81" w14:textId="77777777" w:rsidR="0081614F" w:rsidRPr="0081614F" w:rsidRDefault="0081614F" w:rsidP="0081614F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F12BBC" w:rsidRPr="00F12BBC" w14:paraId="59AB9D4F" w14:textId="77777777" w:rsidTr="009D100D">
        <w:sdt>
          <w:sdtPr>
            <w:rPr>
              <w:rFonts w:ascii="Arial" w:hAnsi="Arial" w:cs="Arial"/>
              <w:b/>
              <w:i/>
              <w:color w:val="365F91" w:themeColor="accent1" w:themeShade="BF"/>
              <w:sz w:val="40"/>
              <w:szCs w:val="40"/>
            </w:rPr>
            <w:id w:val="-110978928"/>
            <w:placeholder>
              <w:docPart w:val="5BE1712163CB4F2A985B34CD8BFD5FC4"/>
            </w:placeholder>
            <w:dropDownList>
              <w:listItem w:value="Choose an item."/>
              <w:listItem w:displayText="REGULAR COUNCIL" w:value="REGULAR COUNCIL"/>
              <w:listItem w:displayText="COMMITTEE OF COUNCIL" w:value="COMMITTEE OF COUNCIL"/>
            </w:dropDownList>
          </w:sdtPr>
          <w:sdtEndPr/>
          <w:sdtContent>
            <w:tc>
              <w:tcPr>
                <w:tcW w:w="11016" w:type="dxa"/>
                <w:gridSpan w:val="4"/>
              </w:tcPr>
              <w:p w14:paraId="516CE575" w14:textId="38145981" w:rsidR="0081614F" w:rsidRPr="00F12BBC" w:rsidRDefault="00352C16" w:rsidP="0081614F">
                <w:pPr>
                  <w:jc w:val="center"/>
                  <w:rPr>
                    <w:rFonts w:ascii="Arial" w:hAnsi="Arial" w:cs="Arial"/>
                    <w:b/>
                    <w:i/>
                    <w:color w:val="365F91" w:themeColor="accent1" w:themeShade="BF"/>
                    <w:sz w:val="40"/>
                    <w:szCs w:val="40"/>
                  </w:rPr>
                </w:pPr>
                <w:r>
                  <w:rPr>
                    <w:rFonts w:ascii="Arial" w:hAnsi="Arial" w:cs="Arial"/>
                    <w:b/>
                    <w:i/>
                    <w:color w:val="365F91" w:themeColor="accent1" w:themeShade="BF"/>
                    <w:sz w:val="40"/>
                    <w:szCs w:val="40"/>
                  </w:rPr>
                  <w:t>COMMITTEE OF COUNCIL</w:t>
                </w:r>
              </w:p>
            </w:tc>
          </w:sdtContent>
        </w:sdt>
      </w:tr>
      <w:tr w:rsidR="0081614F" w14:paraId="5A90386D" w14:textId="77777777" w:rsidTr="009D100D">
        <w:tc>
          <w:tcPr>
            <w:tcW w:w="11016" w:type="dxa"/>
            <w:gridSpan w:val="4"/>
          </w:tcPr>
          <w:p w14:paraId="27BEB771" w14:textId="77777777" w:rsidR="0081614F" w:rsidRPr="0081614F" w:rsidRDefault="0081614F" w:rsidP="0081614F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81614F" w14:paraId="6AA0428B" w14:textId="77777777" w:rsidTr="009D100D">
        <w:tc>
          <w:tcPr>
            <w:tcW w:w="11016" w:type="dxa"/>
            <w:gridSpan w:val="4"/>
          </w:tcPr>
          <w:p w14:paraId="69D18749" w14:textId="77777777" w:rsidR="0081614F" w:rsidRPr="0081614F" w:rsidRDefault="00047EAB" w:rsidP="0081614F">
            <w:pPr>
              <w:jc w:val="center"/>
              <w:rPr>
                <w:rFonts w:ascii="Arial" w:hAnsi="Arial" w:cs="Arial"/>
                <w:b/>
                <w:sz w:val="36"/>
              </w:rPr>
            </w:pPr>
            <w:r>
              <w:rPr>
                <w:rFonts w:ascii="Arial" w:hAnsi="Arial" w:cs="Arial"/>
                <w:b/>
                <w:sz w:val="36"/>
              </w:rPr>
              <w:t>m</w:t>
            </w:r>
            <w:r w:rsidR="007452EB">
              <w:rPr>
                <w:rFonts w:ascii="Arial" w:hAnsi="Arial" w:cs="Arial"/>
                <w:b/>
                <w:sz w:val="36"/>
              </w:rPr>
              <w:t>eeting, o</w:t>
            </w:r>
            <w:r w:rsidR="0081614F">
              <w:rPr>
                <w:rFonts w:ascii="Arial" w:hAnsi="Arial" w:cs="Arial"/>
                <w:b/>
                <w:sz w:val="36"/>
              </w:rPr>
              <w:t>riginally scheduled for</w:t>
            </w:r>
          </w:p>
          <w:p w14:paraId="263FE59F" w14:textId="16D4B495" w:rsidR="0081614F" w:rsidRDefault="00A94E7D" w:rsidP="0081614F">
            <w:pPr>
              <w:jc w:val="center"/>
              <w:rPr>
                <w:rFonts w:ascii="Arial" w:hAnsi="Arial" w:cs="Arial"/>
                <w:b/>
                <w:sz w:val="36"/>
              </w:rPr>
            </w:pPr>
            <w:sdt>
              <w:sdtPr>
                <w:rPr>
                  <w:rFonts w:ascii="Arial" w:hAnsi="Arial" w:cs="Arial"/>
                  <w:b/>
                  <w:sz w:val="36"/>
                </w:rPr>
                <w:id w:val="-1394503276"/>
                <w:placeholder>
                  <w:docPart w:val="94294780EB894D3C8B1E5BD516BCAAB9"/>
                </w:placeholder>
                <w:date w:fullDate="2026-09-08T00:00:00Z">
                  <w:dateFormat w:val="dddd, MMMM d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352C16">
                  <w:rPr>
                    <w:rFonts w:ascii="Arial" w:hAnsi="Arial" w:cs="Arial"/>
                    <w:b/>
                    <w:sz w:val="36"/>
                  </w:rPr>
                  <w:t>Tuesday, September 08, 2026</w:t>
                </w:r>
              </w:sdtContent>
            </w:sdt>
            <w:r w:rsidR="008A2DB1">
              <w:rPr>
                <w:rFonts w:ascii="Arial" w:hAnsi="Arial" w:cs="Arial"/>
                <w:b/>
                <w:sz w:val="36"/>
              </w:rPr>
              <w:t xml:space="preserve">, at </w:t>
            </w:r>
            <w:r w:rsidR="00352C16">
              <w:rPr>
                <w:rFonts w:ascii="Arial" w:hAnsi="Arial" w:cs="Arial"/>
                <w:b/>
                <w:sz w:val="36"/>
              </w:rPr>
              <w:t>1:00</w:t>
            </w:r>
            <w:r w:rsidR="0081614F" w:rsidRPr="0081614F">
              <w:rPr>
                <w:rFonts w:ascii="Arial" w:hAnsi="Arial" w:cs="Arial"/>
                <w:b/>
                <w:sz w:val="36"/>
              </w:rPr>
              <w:t xml:space="preserve"> pm</w:t>
            </w:r>
          </w:p>
          <w:p w14:paraId="7C58C007" w14:textId="77777777" w:rsidR="00850BF4" w:rsidRDefault="007452EB" w:rsidP="00850BF4">
            <w:pPr>
              <w:jc w:val="center"/>
              <w:rPr>
                <w:rFonts w:ascii="Arial" w:hAnsi="Arial" w:cs="Arial"/>
                <w:b/>
                <w:sz w:val="36"/>
                <w:lang w:bidi="en-US"/>
              </w:rPr>
            </w:pPr>
            <w:r w:rsidRPr="0081614F">
              <w:rPr>
                <w:rFonts w:ascii="Arial" w:hAnsi="Arial" w:cs="Arial"/>
                <w:b/>
                <w:sz w:val="36"/>
              </w:rPr>
              <w:t xml:space="preserve">in </w:t>
            </w:r>
            <w:r w:rsidR="00DC1D97">
              <w:rPr>
                <w:rFonts w:ascii="Arial" w:hAnsi="Arial" w:cs="Arial"/>
                <w:b/>
                <w:sz w:val="36"/>
              </w:rPr>
              <w:t>Council Chambers, 3</w:t>
            </w:r>
            <w:r w:rsidR="00DC1D97" w:rsidRPr="007035DC">
              <w:rPr>
                <w:rFonts w:ascii="Arial" w:hAnsi="Arial" w:cs="Arial"/>
                <w:b/>
                <w:sz w:val="36"/>
                <w:vertAlign w:val="superscript"/>
              </w:rPr>
              <w:t>rd</w:t>
            </w:r>
            <w:r w:rsidR="00DC1D97">
              <w:rPr>
                <w:rFonts w:ascii="Arial" w:hAnsi="Arial" w:cs="Arial"/>
                <w:b/>
                <w:sz w:val="36"/>
              </w:rPr>
              <w:t xml:space="preserve"> Floor City Hall</w:t>
            </w:r>
          </w:p>
          <w:p w14:paraId="73CBC061" w14:textId="77777777" w:rsidR="007452EB" w:rsidRPr="0081614F" w:rsidRDefault="00A94E7D" w:rsidP="00850BF4">
            <w:pPr>
              <w:jc w:val="center"/>
              <w:rPr>
                <w:rFonts w:ascii="Arial" w:hAnsi="Arial" w:cs="Arial"/>
                <w:b/>
                <w:sz w:val="36"/>
              </w:rPr>
            </w:pPr>
            <w:sdt>
              <w:sdtPr>
                <w:rPr>
                  <w:rFonts w:ascii="Arial" w:hAnsi="Arial" w:cs="Arial"/>
                  <w:b/>
                  <w:sz w:val="36"/>
                  <w:lang w:bidi="en-US"/>
                </w:rPr>
                <w:id w:val="-681428704"/>
                <w:placeholder>
                  <w:docPart w:val="9C507970903D4767983FB456B2203B1E"/>
                </w:placeholder>
                <w:dropDownList>
                  <w:listItem w:value="Choose an item."/>
                  <w:listItem w:displayText="2580 Shaughnessy Street, Port Coquitlam, BC" w:value="2580 Shaughnessy Street, Port Coquitlam, BC"/>
                  <w:listItem w:displayText="#200 – 2253 Leigh Square, Port Coquitlam, BC" w:value="#200 – 2253 Leigh Square, Port Coquitlam, BC"/>
                  <w:listItem w:displayText="2nd Floor City Hall Annex, 2564 Shaughnessy Street, Port Coquitlam, BC" w:value="2nd Floor City Hall Annex, 2564 Shaughnessy Street, Port Coquitlam, BC"/>
                </w:dropDownList>
              </w:sdtPr>
              <w:sdtEndPr/>
              <w:sdtContent>
                <w:r w:rsidR="00850BF4">
                  <w:rPr>
                    <w:rFonts w:ascii="Arial" w:hAnsi="Arial" w:cs="Arial"/>
                    <w:b/>
                    <w:sz w:val="36"/>
                    <w:lang w:bidi="en-US"/>
                  </w:rPr>
                  <w:t>2580 Shaughnessy Street, Port Coquitlam, BC</w:t>
                </w:r>
              </w:sdtContent>
            </w:sdt>
          </w:p>
        </w:tc>
      </w:tr>
      <w:tr w:rsidR="0081614F" w14:paraId="42EA7587" w14:textId="77777777" w:rsidTr="009D100D">
        <w:tc>
          <w:tcPr>
            <w:tcW w:w="11016" w:type="dxa"/>
            <w:gridSpan w:val="4"/>
          </w:tcPr>
          <w:p w14:paraId="2125D1B3" w14:textId="77777777" w:rsidR="0081614F" w:rsidRPr="0081614F" w:rsidRDefault="0081614F" w:rsidP="0081614F">
            <w:pPr>
              <w:jc w:val="center"/>
              <w:rPr>
                <w:rFonts w:ascii="Arial" w:hAnsi="Arial" w:cs="Arial"/>
                <w:sz w:val="32"/>
              </w:rPr>
            </w:pPr>
          </w:p>
        </w:tc>
      </w:tr>
      <w:tr w:rsidR="0081614F" w14:paraId="4ADBA535" w14:textId="77777777" w:rsidTr="009D100D">
        <w:tc>
          <w:tcPr>
            <w:tcW w:w="11016" w:type="dxa"/>
            <w:gridSpan w:val="4"/>
          </w:tcPr>
          <w:p w14:paraId="37AB8A0B" w14:textId="77777777" w:rsidR="0081614F" w:rsidRPr="0081614F" w:rsidRDefault="0081614F" w:rsidP="00047D00">
            <w:pPr>
              <w:jc w:val="center"/>
              <w:rPr>
                <w:rFonts w:ascii="Arial" w:hAnsi="Arial" w:cs="Arial"/>
                <w:b/>
                <w:sz w:val="36"/>
              </w:rPr>
            </w:pPr>
            <w:r w:rsidRPr="0081614F">
              <w:rPr>
                <w:rFonts w:ascii="Arial" w:hAnsi="Arial" w:cs="Arial"/>
                <w:b/>
                <w:sz w:val="44"/>
              </w:rPr>
              <w:t xml:space="preserve">has been </w:t>
            </w:r>
            <w:r w:rsidR="00047D00">
              <w:rPr>
                <w:rFonts w:ascii="Arial" w:hAnsi="Arial" w:cs="Arial"/>
                <w:b/>
                <w:sz w:val="44"/>
              </w:rPr>
              <w:t>RESCHEDULED</w:t>
            </w:r>
          </w:p>
        </w:tc>
      </w:tr>
      <w:tr w:rsidR="00605A48" w14:paraId="11CC38FB" w14:textId="77777777" w:rsidTr="0027401B">
        <w:tc>
          <w:tcPr>
            <w:tcW w:w="11016" w:type="dxa"/>
            <w:gridSpan w:val="4"/>
          </w:tcPr>
          <w:p w14:paraId="675DBA98" w14:textId="77777777" w:rsidR="00605A48" w:rsidRPr="0081614F" w:rsidRDefault="00605A48" w:rsidP="0027401B">
            <w:pPr>
              <w:jc w:val="center"/>
              <w:rPr>
                <w:rFonts w:ascii="Arial" w:hAnsi="Arial" w:cs="Arial"/>
                <w:sz w:val="32"/>
              </w:rPr>
            </w:pPr>
          </w:p>
        </w:tc>
      </w:tr>
      <w:tr w:rsidR="00047D00" w14:paraId="2D977D2C" w14:textId="77777777" w:rsidTr="00EE6ECC">
        <w:trPr>
          <w:trHeight w:val="2025"/>
        </w:trPr>
        <w:tc>
          <w:tcPr>
            <w:tcW w:w="11016" w:type="dxa"/>
            <w:gridSpan w:val="4"/>
          </w:tcPr>
          <w:p w14:paraId="62B2ADE7" w14:textId="78BD79A0" w:rsidR="00047D00" w:rsidRPr="0081614F" w:rsidRDefault="00047D00" w:rsidP="00047D00">
            <w:pPr>
              <w:jc w:val="center"/>
              <w:rPr>
                <w:rFonts w:ascii="Arial" w:hAnsi="Arial" w:cs="Arial"/>
                <w:b/>
                <w:sz w:val="36"/>
              </w:rPr>
            </w:pPr>
            <w:r>
              <w:rPr>
                <w:rFonts w:ascii="Arial" w:hAnsi="Arial" w:cs="Arial"/>
                <w:b/>
                <w:sz w:val="36"/>
              </w:rPr>
              <w:t xml:space="preserve">to </w:t>
            </w:r>
            <w:sdt>
              <w:sdtPr>
                <w:rPr>
                  <w:rFonts w:ascii="Arial" w:hAnsi="Arial" w:cs="Arial"/>
                  <w:b/>
                  <w:sz w:val="36"/>
                </w:rPr>
                <w:id w:val="-2053072223"/>
                <w:placeholder>
                  <w:docPart w:val="EE5C74AC5C0A44838B2824A3C7A3E8A2"/>
                </w:placeholder>
                <w:date w:fullDate="2026-09-08T00:00:00Z">
                  <w:dateFormat w:val="dddd, MMMM d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352C16">
                  <w:rPr>
                    <w:rFonts w:ascii="Arial" w:hAnsi="Arial" w:cs="Arial"/>
                    <w:b/>
                    <w:sz w:val="36"/>
                  </w:rPr>
                  <w:t>Tuesday, September 08, 2026</w:t>
                </w:r>
              </w:sdtContent>
            </w:sdt>
            <w:r w:rsidRPr="0081614F">
              <w:rPr>
                <w:rFonts w:ascii="Arial" w:hAnsi="Arial" w:cs="Arial"/>
                <w:b/>
                <w:sz w:val="36"/>
              </w:rPr>
              <w:t xml:space="preserve">, at </w:t>
            </w:r>
            <w:r w:rsidR="00352C16">
              <w:rPr>
                <w:rFonts w:ascii="Arial" w:hAnsi="Arial" w:cs="Arial"/>
                <w:b/>
                <w:sz w:val="36"/>
              </w:rPr>
              <w:t>12:00</w:t>
            </w:r>
            <w:r>
              <w:rPr>
                <w:rFonts w:ascii="Arial" w:hAnsi="Arial" w:cs="Arial"/>
                <w:b/>
                <w:sz w:val="36"/>
              </w:rPr>
              <w:t xml:space="preserve"> </w:t>
            </w:r>
            <w:r w:rsidRPr="0081614F">
              <w:rPr>
                <w:rFonts w:ascii="Arial" w:hAnsi="Arial" w:cs="Arial"/>
                <w:b/>
                <w:sz w:val="36"/>
              </w:rPr>
              <w:t>pm</w:t>
            </w:r>
          </w:p>
          <w:p w14:paraId="7BC66403" w14:textId="77777777" w:rsidR="00850BF4" w:rsidRDefault="00047D00" w:rsidP="00850BF4">
            <w:pPr>
              <w:jc w:val="center"/>
              <w:rPr>
                <w:rFonts w:ascii="Arial" w:hAnsi="Arial" w:cs="Arial"/>
                <w:b/>
                <w:sz w:val="36"/>
                <w:lang w:bidi="en-US"/>
              </w:rPr>
            </w:pPr>
            <w:r w:rsidRPr="0081614F">
              <w:rPr>
                <w:rFonts w:ascii="Arial" w:hAnsi="Arial" w:cs="Arial"/>
                <w:b/>
                <w:sz w:val="36"/>
              </w:rPr>
              <w:t xml:space="preserve">in </w:t>
            </w:r>
            <w:r w:rsidR="00DC1D97">
              <w:rPr>
                <w:rFonts w:ascii="Arial" w:hAnsi="Arial" w:cs="Arial"/>
                <w:b/>
                <w:sz w:val="36"/>
              </w:rPr>
              <w:t>Council Chambers, 3</w:t>
            </w:r>
            <w:r w:rsidR="00DC1D97" w:rsidRPr="007035DC">
              <w:rPr>
                <w:rFonts w:ascii="Arial" w:hAnsi="Arial" w:cs="Arial"/>
                <w:b/>
                <w:sz w:val="36"/>
                <w:vertAlign w:val="superscript"/>
              </w:rPr>
              <w:t>rd</w:t>
            </w:r>
            <w:r w:rsidR="00DC1D97">
              <w:rPr>
                <w:rFonts w:ascii="Arial" w:hAnsi="Arial" w:cs="Arial"/>
                <w:b/>
                <w:sz w:val="36"/>
              </w:rPr>
              <w:t xml:space="preserve"> Floor City Hall</w:t>
            </w:r>
            <w:r w:rsidR="00850BF4" w:rsidRPr="0081614F">
              <w:rPr>
                <w:rFonts w:ascii="Arial" w:hAnsi="Arial" w:cs="Arial"/>
                <w:b/>
                <w:sz w:val="36"/>
                <w:lang w:bidi="en-US"/>
              </w:rPr>
              <w:t xml:space="preserve"> </w:t>
            </w:r>
          </w:p>
          <w:p w14:paraId="04F7B2EA" w14:textId="77777777" w:rsidR="00047D00" w:rsidRPr="009D100D" w:rsidRDefault="00A94E7D" w:rsidP="00850BF4">
            <w:pPr>
              <w:jc w:val="center"/>
              <w:rPr>
                <w:rFonts w:ascii="Arial" w:hAnsi="Arial" w:cs="Arial"/>
                <w:sz w:val="56"/>
              </w:rPr>
            </w:pPr>
            <w:sdt>
              <w:sdtPr>
                <w:rPr>
                  <w:rFonts w:ascii="Arial" w:hAnsi="Arial" w:cs="Arial"/>
                  <w:b/>
                  <w:sz w:val="36"/>
                  <w:lang w:bidi="en-US"/>
                </w:rPr>
                <w:id w:val="-1273083883"/>
                <w:placeholder>
                  <w:docPart w:val="C9A27A061DAC4F1B8D61B3A0012DADE2"/>
                </w:placeholder>
                <w:dropDownList>
                  <w:listItem w:value="Choose an item."/>
                  <w:listItem w:displayText="2580 Shaughnessy Street, Port Coquitlam, BC" w:value="2580 Shaughnessy Street, Port Coquitlam, BC"/>
                  <w:listItem w:displayText="#200 – 2253 Leigh Square, Port Coquitlam, BC" w:value="#200 – 2253 Leigh Square, Port Coquitlam, BC"/>
                  <w:listItem w:displayText="2nd Floor City Hall Annex, 2564 Shaughnessy Street, Port Coquitlam, BC" w:value="2nd Floor City Hall Annex, 2564 Shaughnessy Street, Port Coquitlam, BC"/>
                </w:dropDownList>
              </w:sdtPr>
              <w:sdtEndPr/>
              <w:sdtContent>
                <w:r w:rsidR="00850BF4">
                  <w:rPr>
                    <w:rFonts w:ascii="Arial" w:hAnsi="Arial" w:cs="Arial"/>
                    <w:b/>
                    <w:sz w:val="36"/>
                    <w:lang w:bidi="en-US"/>
                  </w:rPr>
                  <w:t>2580 Shaughnessy Street, Port Coquitlam, BC</w:t>
                </w:r>
              </w:sdtContent>
            </w:sdt>
          </w:p>
        </w:tc>
      </w:tr>
      <w:tr w:rsidR="009D100D" w14:paraId="4A43878A" w14:textId="77777777" w:rsidTr="009D100D">
        <w:trPr>
          <w:trHeight w:val="827"/>
        </w:trPr>
        <w:tc>
          <w:tcPr>
            <w:tcW w:w="3168" w:type="dxa"/>
            <w:vMerge w:val="restart"/>
            <w:vAlign w:val="center"/>
          </w:tcPr>
          <w:p w14:paraId="27A9C35F" w14:textId="77777777" w:rsidR="009D100D" w:rsidRPr="0081614F" w:rsidRDefault="009D100D" w:rsidP="0081614F">
            <w:pPr>
              <w:jc w:val="center"/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b/>
                <w:noProof/>
                <w:sz w:val="36"/>
                <w:szCs w:val="36"/>
              </w:rPr>
              <w:drawing>
                <wp:anchor distT="0" distB="0" distL="114300" distR="114300" simplePos="0" relativeHeight="251663360" behindDoc="0" locked="0" layoutInCell="1" allowOverlap="1" wp14:anchorId="1420F9ED" wp14:editId="5020B81D">
                  <wp:simplePos x="800100" y="550545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560830" cy="952500"/>
                  <wp:effectExtent l="0" t="0" r="1270" b="0"/>
                  <wp:wrapSquare wrapText="bothSides"/>
                  <wp:docPr id="2" name="Picture 2" descr="W:\Resources\City\Graphic Standards &amp; Resources\Official City logo\PNG\PCWM 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:\Resources\City\Graphic Standards &amp; Resources\Official City logo\PNG\PCWM 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83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20" w:type="dxa"/>
            <w:tcBorders>
              <w:right w:val="nil"/>
            </w:tcBorders>
          </w:tcPr>
          <w:p w14:paraId="36B8EACE" w14:textId="77777777" w:rsidR="009D100D" w:rsidRPr="0081614F" w:rsidRDefault="009D100D">
            <w:pPr>
              <w:rPr>
                <w:rFonts w:ascii="Arial" w:hAnsi="Arial" w:cs="Arial"/>
                <w:sz w:val="36"/>
              </w:rPr>
            </w:pPr>
          </w:p>
        </w:tc>
        <w:tc>
          <w:tcPr>
            <w:tcW w:w="4192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6F14ABC3" w14:textId="77777777" w:rsidR="009D100D" w:rsidRPr="0081614F" w:rsidRDefault="006648A7" w:rsidP="0081614F">
            <w:pPr>
              <w:jc w:val="right"/>
              <w:rPr>
                <w:rFonts w:ascii="Arial" w:hAnsi="Arial" w:cs="Arial"/>
                <w:b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65F90394" wp14:editId="1D0B2A85">
                  <wp:extent cx="1963302" cy="38886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e-Signature - GJ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302" cy="388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070E4A42" w14:textId="77777777" w:rsidR="009D100D" w:rsidRPr="0081614F" w:rsidRDefault="009D100D" w:rsidP="0081614F">
            <w:pPr>
              <w:jc w:val="right"/>
              <w:rPr>
                <w:rFonts w:ascii="Arial" w:hAnsi="Arial" w:cs="Arial"/>
                <w:b/>
                <w:sz w:val="28"/>
              </w:rPr>
            </w:pPr>
          </w:p>
        </w:tc>
      </w:tr>
      <w:tr w:rsidR="009D100D" w14:paraId="56F5B7E1" w14:textId="77777777" w:rsidTr="009D100D">
        <w:trPr>
          <w:trHeight w:val="795"/>
        </w:trPr>
        <w:tc>
          <w:tcPr>
            <w:tcW w:w="3168" w:type="dxa"/>
            <w:vMerge/>
          </w:tcPr>
          <w:p w14:paraId="1BB39080" w14:textId="77777777" w:rsidR="009D100D" w:rsidRDefault="009D100D">
            <w:pPr>
              <w:rPr>
                <w:rFonts w:ascii="Arial" w:hAnsi="Arial" w:cs="Arial"/>
                <w:b/>
                <w:noProof/>
                <w:sz w:val="36"/>
                <w:szCs w:val="36"/>
              </w:rPr>
            </w:pPr>
          </w:p>
        </w:tc>
        <w:tc>
          <w:tcPr>
            <w:tcW w:w="3420" w:type="dxa"/>
            <w:tcBorders>
              <w:right w:val="nil"/>
            </w:tcBorders>
          </w:tcPr>
          <w:p w14:paraId="52BB5065" w14:textId="77777777" w:rsidR="009D100D" w:rsidRPr="0081614F" w:rsidRDefault="009D100D">
            <w:pPr>
              <w:rPr>
                <w:rFonts w:ascii="Arial" w:hAnsi="Arial" w:cs="Arial"/>
                <w:sz w:val="36"/>
              </w:rPr>
            </w:pPr>
          </w:p>
        </w:tc>
        <w:tc>
          <w:tcPr>
            <w:tcW w:w="4192" w:type="dxa"/>
            <w:tcBorders>
              <w:top w:val="nil"/>
              <w:left w:val="nil"/>
              <w:bottom w:val="single" w:sz="48" w:space="0" w:color="365F91" w:themeColor="accent1" w:themeShade="BF"/>
            </w:tcBorders>
          </w:tcPr>
          <w:p w14:paraId="770820FC" w14:textId="77777777" w:rsidR="009D100D" w:rsidRPr="0081614F" w:rsidRDefault="006011E0" w:rsidP="0081614F">
            <w:pPr>
              <w:jc w:val="right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Carolyn Deakin, CMC</w:t>
            </w:r>
            <w:r w:rsidR="009D100D" w:rsidRPr="0081614F">
              <w:rPr>
                <w:rFonts w:ascii="Arial" w:hAnsi="Arial" w:cs="Arial"/>
                <w:b/>
                <w:sz w:val="28"/>
              </w:rPr>
              <w:t xml:space="preserve"> Corporate Officer</w:t>
            </w:r>
            <w:r w:rsidR="009D100D">
              <w:rPr>
                <w:rFonts w:ascii="Arial" w:hAnsi="Arial" w:cs="Arial"/>
                <w:b/>
                <w:sz w:val="28"/>
              </w:rPr>
              <w:t xml:space="preserve">   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8" w:space="0" w:color="365F91" w:themeColor="accent1" w:themeShade="BF"/>
            </w:tcBorders>
          </w:tcPr>
          <w:p w14:paraId="0DE64BC7" w14:textId="77777777" w:rsidR="009D100D" w:rsidRPr="0081614F" w:rsidRDefault="009D100D" w:rsidP="0081614F">
            <w:pPr>
              <w:jc w:val="right"/>
              <w:rPr>
                <w:rFonts w:ascii="Arial" w:hAnsi="Arial" w:cs="Arial"/>
                <w:b/>
                <w:sz w:val="28"/>
              </w:rPr>
            </w:pPr>
          </w:p>
        </w:tc>
      </w:tr>
    </w:tbl>
    <w:p w14:paraId="2B9C217C" w14:textId="77777777" w:rsidR="0081614F" w:rsidRDefault="0081614F">
      <w:pPr>
        <w:rPr>
          <w:rFonts w:ascii="Arial" w:hAnsi="Arial" w:cs="Arial"/>
        </w:rPr>
      </w:pPr>
    </w:p>
    <w:p w14:paraId="1FBD575C" w14:textId="77777777" w:rsidR="0081614F" w:rsidRDefault="0081614F">
      <w:pPr>
        <w:rPr>
          <w:rFonts w:ascii="Arial" w:hAnsi="Arial" w:cs="Arial"/>
        </w:rPr>
      </w:pPr>
    </w:p>
    <w:sectPr w:rsidR="0081614F" w:rsidSect="008161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13C1C"/>
    <w:rsid w:val="00047D00"/>
    <w:rsid w:val="00047EAB"/>
    <w:rsid w:val="000B05F9"/>
    <w:rsid w:val="000D7273"/>
    <w:rsid w:val="00122086"/>
    <w:rsid w:val="00191327"/>
    <w:rsid w:val="002862A7"/>
    <w:rsid w:val="00352C16"/>
    <w:rsid w:val="00413C1C"/>
    <w:rsid w:val="004A1357"/>
    <w:rsid w:val="004A693F"/>
    <w:rsid w:val="00567CE2"/>
    <w:rsid w:val="006011E0"/>
    <w:rsid w:val="00605A48"/>
    <w:rsid w:val="0066425E"/>
    <w:rsid w:val="006648A7"/>
    <w:rsid w:val="007452EB"/>
    <w:rsid w:val="0081614F"/>
    <w:rsid w:val="00850BF4"/>
    <w:rsid w:val="008A2DB1"/>
    <w:rsid w:val="009D100D"/>
    <w:rsid w:val="009D5274"/>
    <w:rsid w:val="00A8668F"/>
    <w:rsid w:val="00D12FA0"/>
    <w:rsid w:val="00DA553C"/>
    <w:rsid w:val="00DC1D97"/>
    <w:rsid w:val="00EE6ECC"/>
    <w:rsid w:val="00F12BBC"/>
    <w:rsid w:val="00F36422"/>
    <w:rsid w:val="00F5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B34EB"/>
  <w15:docId w15:val="{D36111C2-0229-4C09-BED6-E295A3647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6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A693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6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portcoquitlamca.sharepoint.com/sites/LegislativeServices/Templates/Council%20or%20Committee%20Meeting%20Notice%20-%20Rescheduled.dotx?OR=81dd2b71-fb82-4b33-ac71-fed46bf0f87a&amp;CID=1fae36a2-d069-f000-5be9-93dc2dc251b8&amp;CT=1788194664859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E1712163CB4F2A985B34CD8BFD5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F0EC51-8F24-40A8-8CF0-A8D2C589C75D}"/>
      </w:docPartPr>
      <w:docPartBody>
        <w:p w:rsidR="009A289B" w:rsidRDefault="009A289B">
          <w:pPr>
            <w:pStyle w:val="5BE1712163CB4F2A985B34CD8BFD5FC4"/>
          </w:pPr>
          <w:r w:rsidRPr="00D76176">
            <w:rPr>
              <w:rStyle w:val="PlaceholderText"/>
            </w:rPr>
            <w:t>Choose an item.</w:t>
          </w:r>
        </w:p>
      </w:docPartBody>
    </w:docPart>
    <w:docPart>
      <w:docPartPr>
        <w:name w:val="94294780EB894D3C8B1E5BD516BCAA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E4BA7-4199-46E6-ADD0-2AF6572E3384}"/>
      </w:docPartPr>
      <w:docPartBody>
        <w:p w:rsidR="009A289B" w:rsidRDefault="009A289B">
          <w:pPr>
            <w:pStyle w:val="94294780EB894D3C8B1E5BD516BCAAB9"/>
          </w:pPr>
          <w:r w:rsidRPr="00D76176">
            <w:rPr>
              <w:rStyle w:val="PlaceholderText"/>
            </w:rPr>
            <w:t>Click here to enter a date.</w:t>
          </w:r>
        </w:p>
      </w:docPartBody>
    </w:docPart>
    <w:docPart>
      <w:docPartPr>
        <w:name w:val="9C507970903D4767983FB456B2203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40F2DC-36E7-4F32-9083-B18A7075CCA2}"/>
      </w:docPartPr>
      <w:docPartBody>
        <w:p w:rsidR="009A289B" w:rsidRDefault="009A289B">
          <w:pPr>
            <w:pStyle w:val="9C507970903D4767983FB456B2203B1E"/>
          </w:pPr>
          <w:r w:rsidRPr="00364C07">
            <w:rPr>
              <w:rStyle w:val="PlaceholderText"/>
            </w:rPr>
            <w:t>Choose an item.</w:t>
          </w:r>
        </w:p>
      </w:docPartBody>
    </w:docPart>
    <w:docPart>
      <w:docPartPr>
        <w:name w:val="EE5C74AC5C0A44838B2824A3C7A3E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46785-55AB-40A5-AAB3-CB4D02F3E490}"/>
      </w:docPartPr>
      <w:docPartBody>
        <w:p w:rsidR="009A289B" w:rsidRDefault="009A289B">
          <w:pPr>
            <w:pStyle w:val="EE5C74AC5C0A44838B2824A3C7A3E8A2"/>
          </w:pPr>
          <w:r w:rsidRPr="00D76176">
            <w:rPr>
              <w:rStyle w:val="PlaceholderText"/>
            </w:rPr>
            <w:t>Click here to enter a date.</w:t>
          </w:r>
        </w:p>
      </w:docPartBody>
    </w:docPart>
    <w:docPart>
      <w:docPartPr>
        <w:name w:val="C9A27A061DAC4F1B8D61B3A0012DA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62A67-02E5-4183-B3AF-D7F50600527A}"/>
      </w:docPartPr>
      <w:docPartBody>
        <w:p w:rsidR="009A289B" w:rsidRDefault="009A289B">
          <w:pPr>
            <w:pStyle w:val="C9A27A061DAC4F1B8D61B3A0012DADE2"/>
          </w:pPr>
          <w:r w:rsidRPr="00364C07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89B"/>
    <w:rsid w:val="00191327"/>
    <w:rsid w:val="009A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BE1712163CB4F2A985B34CD8BFD5FC4">
    <w:name w:val="5BE1712163CB4F2A985B34CD8BFD5FC4"/>
  </w:style>
  <w:style w:type="paragraph" w:customStyle="1" w:styleId="94294780EB894D3C8B1E5BD516BCAAB9">
    <w:name w:val="94294780EB894D3C8B1E5BD516BCAAB9"/>
  </w:style>
  <w:style w:type="paragraph" w:customStyle="1" w:styleId="9C507970903D4767983FB456B2203B1E">
    <w:name w:val="9C507970903D4767983FB456B2203B1E"/>
  </w:style>
  <w:style w:type="paragraph" w:customStyle="1" w:styleId="EE5C74AC5C0A44838B2824A3C7A3E8A2">
    <w:name w:val="EE5C74AC5C0A44838B2824A3C7A3E8A2"/>
  </w:style>
  <w:style w:type="paragraph" w:customStyle="1" w:styleId="C9A27A061DAC4F1B8D61B3A0012DADE2">
    <w:name w:val="C9A27A061DAC4F1B8D61B3A0012DAD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f01719b2-ff4a-4dc0-9aa5-561da9753ca7" ContentTypeId="0x0101001A13A67212D34A45BE7DDADA6A2D489E0502" PreviousValue="false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mmittee Meeting Material" ma:contentTypeID="0x0101001A13A67212D34A45BE7DDADA6A2D489E0502001CC620891DFF674596E8A007A35E6CFE" ma:contentTypeVersion="20" ma:contentTypeDescription="" ma:contentTypeScope="" ma:versionID="81d22494dc0017067bd81a3fd440112f">
  <xsd:schema xmlns:xsd="http://www.w3.org/2001/XMLSchema" xmlns:xs="http://www.w3.org/2001/XMLSchema" xmlns:p="http://schemas.microsoft.com/office/2006/metadata/properties" xmlns:ns2="83cd1986-9b17-4c63-a0d5-ce4caf8c2190" xmlns:ns3="a95cf567-7b85-46b5-b3c9-ccc1c1190019" targetNamespace="http://schemas.microsoft.com/office/2006/metadata/properties" ma:root="true" ma:fieldsID="08b1f9e910fd5b702a8df1b2799089d8" ns2:_="" ns3:_="">
    <xsd:import namespace="83cd1986-9b17-4c63-a0d5-ce4caf8c2190"/>
    <xsd:import namespace="a95cf567-7b85-46b5-b3c9-ccc1c1190019"/>
    <xsd:element name="properties">
      <xsd:complexType>
        <xsd:sequence>
          <xsd:element name="documentManagement">
            <xsd:complexType>
              <xsd:all>
                <xsd:element ref="ns2:CommitteeMeetingDocType" minOccurs="0"/>
                <xsd:element ref="ns2:CouncilMeetingType" minOccurs="0"/>
                <xsd:element ref="ns2:MeetingDate" minOccurs="0"/>
                <xsd:element ref="ns2:LSStatu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d1986-9b17-4c63-a0d5-ce4caf8c2190" elementFormDefault="qualified">
    <xsd:import namespace="http://schemas.microsoft.com/office/2006/documentManagement/types"/>
    <xsd:import namespace="http://schemas.microsoft.com/office/infopath/2007/PartnerControls"/>
    <xsd:element name="CommitteeMeetingDocType" ma:index="8" nillable="true" ma:displayName="Document Type" ma:format="Dropdown" ma:internalName="CommitteeMeetingDocType">
      <xsd:simpleType>
        <xsd:restriction base="dms:Choice">
          <xsd:enumeration value="Presentation"/>
          <xsd:enumeration value="Minutes"/>
          <xsd:enumeration value="Agenda"/>
          <xsd:enumeration value="Speaker Notes"/>
          <xsd:enumeration value="Certified Resolution"/>
          <xsd:enumeration value="On Table"/>
          <xsd:enumeration value="Cover Memo"/>
          <xsd:enumeration value="Notice"/>
          <xsd:enumeration value="Proclamation"/>
          <xsd:enumeration value="Related Documents"/>
          <xsd:enumeration value="Revised Agenda"/>
        </xsd:restriction>
      </xsd:simpleType>
    </xsd:element>
    <xsd:element name="CouncilMeetingType" ma:index="9" nillable="true" ma:displayName="Council Meeting Type" ma:format="Dropdown" ma:internalName="CouncilMeetingType">
      <xsd:simpleType>
        <xsd:restriction base="dms:Choice">
          <xsd:enumeration value="Closed"/>
          <xsd:enumeration value="Regular"/>
          <xsd:enumeration value="Special"/>
        </xsd:restriction>
      </xsd:simpleType>
    </xsd:element>
    <xsd:element name="MeetingDate" ma:index="10" nillable="true" ma:displayName="Meeting Date" ma:format="DateOnly" ma:internalName="MeetingDate">
      <xsd:simpleType>
        <xsd:restriction base="dms:DateTime"/>
      </xsd:simpleType>
    </xsd:element>
    <xsd:element name="LSStatus" ma:index="13" nillable="true" ma:displayName="LS Status" ma:format="Dropdown" ma:internalName="LSStatus">
      <xsd:simpleType>
        <xsd:restriction base="dms:Choice">
          <xsd:enumeration value="Final"/>
          <xsd:enumeration value="Draft"/>
          <xsd:enumeration value="Repealed"/>
          <xsd:enumeration value="Sign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cf567-7b85-46b5-b3c9-ccc1c1190019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95cf567-7b85-46b5-b3c9-ccc1c1190019">CZEXDHSVHSRU-1194440089-1237</_dlc_DocId>
    <_dlc_DocIdUrl xmlns="a95cf567-7b85-46b5-b3c9-ccc1c1190019">
      <Url>https://portcoquitlamca.sharepoint.com/sites/LS-CouncilCommitteeMeetings/_layouts/15/DocIdRedir.aspx?ID=CZEXDHSVHSRU-1194440089-1237</Url>
      <Description>CZEXDHSVHSRU-1194440089-1237</Description>
    </_dlc_DocIdUrl>
    <CommitteeMeetingDocType xmlns="83cd1986-9b17-4c63-a0d5-ce4caf8c2190">Notice</CommitteeMeetingDocType>
    <CouncilMeetingType xmlns="83cd1986-9b17-4c63-a0d5-ce4caf8c2190">Regular</CouncilMeetingType>
    <LSStatus xmlns="83cd1986-9b17-4c63-a0d5-ce4caf8c2190">Final</LSStatus>
    <MeetingDate xmlns="83cd1986-9b17-4c63-a0d5-ce4caf8c2190">2026-09-08T07:00:00+00:00</MeetingDate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7042E3-EC2B-4BD0-86E9-FBB1586DA88A}"/>
</file>

<file path=customXml/itemProps2.xml><?xml version="1.0" encoding="utf-8"?>
<ds:datastoreItem xmlns:ds="http://schemas.openxmlformats.org/officeDocument/2006/customXml" ds:itemID="{7D890E82-0A1D-4805-9C36-70D26B5C98A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F0D1736-2E7E-4763-B9A6-5862C70C4CCF}"/>
</file>

<file path=customXml/itemProps4.xml><?xml version="1.0" encoding="utf-8"?>
<ds:datastoreItem xmlns:ds="http://schemas.openxmlformats.org/officeDocument/2006/customXml" ds:itemID="{9B7A3DEF-3FD0-45E3-97E6-2F7713B9A802}">
  <ds:schemaRefs>
    <ds:schemaRef ds:uri="http://schemas.microsoft.com/office/2006/metadata/properties"/>
    <ds:schemaRef ds:uri="http://schemas.microsoft.com/office/infopath/2007/PartnerControls"/>
    <ds:schemaRef ds:uri="83cd1986-9b17-4c63-a0d5-ce4caf8c2190"/>
    <ds:schemaRef ds:uri="b5281754-9896-427e-b63a-49f404282ccf"/>
  </ds:schemaRefs>
</ds:datastoreItem>
</file>

<file path=customXml/itemProps5.xml><?xml version="1.0" encoding="utf-8"?>
<ds:datastoreItem xmlns:ds="http://schemas.openxmlformats.org/officeDocument/2006/customXml" ds:itemID="{63043D44-A9AA-49AA-9464-56D72AFF46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Council%20or%20Committee%20Meeting%20Notice%20-%20Rescheduled.dotx?OR=81dd2b71-fb82-4b33-ac71-fed46bf0f87a&amp;CID=1fae36a2-d069-f000-5be9-93dc2dc251b8&amp;CT=1788194664859</Template>
  <TotalTime>1</TotalTime>
  <Pages>1</Pages>
  <Words>77</Words>
  <Characters>418</Characters>
  <Application>Microsoft Office Word</Application>
  <DocSecurity>0</DocSecurity>
  <Lines>29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Graham</dc:creator>
  <cp:lastModifiedBy>Lisa Graham</cp:lastModifiedBy>
  <cp:revision>2</cp:revision>
  <cp:lastPrinted>2018-02-02T18:18:00Z</cp:lastPrinted>
  <dcterms:created xsi:type="dcterms:W3CDTF">2026-08-31T16:44:00Z</dcterms:created>
  <dcterms:modified xsi:type="dcterms:W3CDTF">2026-08-31T16:45:00Z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0x0101001A13A67212D34A45BE7DDADA6A2D489E0502001CC620891DFF674596E8A007A35E6CFE</vt:lpwstr>
  </property>
  <property fmtid="{D5CDD505-2E9C-101B-9397-08002B2CF9AE}" pid="3" name="_dlc_DocIdItemGuid">
    <vt:lpwstr>27bad6bf-e145-4a53-b16c-3e49a09a2d28</vt:lpwstr>
  </property>
  <property fmtid="{D5CDD505-2E9C-101B-9397-08002B2CF9AE}" pid="4" name="LegislativeAdminTemplateType">
    <vt:lpwstr>12;#Notice|db9f8cb3-052c-4018-ba75-bdeeef8347d9</vt:lpwstr>
  </property>
</Properties>
</file>